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418"/>
        <w:gridCol w:w="959"/>
        <w:gridCol w:w="850"/>
        <w:gridCol w:w="3402"/>
      </w:tblGrid>
      <w:tr w:rsidR="00DF102A" w:rsidRPr="001D1700" w14:paraId="483ABD38" w14:textId="77777777" w:rsidTr="00DF102A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DF102A" w:rsidRPr="00F12D9C" w:rsidRDefault="00DF102A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ED59AA">
              <w:rPr>
                <w:b/>
                <w:bCs/>
                <w:sz w:val="20"/>
                <w:szCs w:val="16"/>
              </w:rPr>
              <w:t>Direttore del Percorso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4CA9133D" w:rsidR="00DF102A" w:rsidRPr="001D1700" w:rsidRDefault="00DF102A" w:rsidP="00561929">
            <w:pPr>
              <w:jc w:val="center"/>
            </w:pPr>
            <w:r>
              <w:t>Prof. Mauro Antonio Mezzina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DF102A" w:rsidRDefault="00DF102A" w:rsidP="00561929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DF102A" w:rsidRPr="001D1700" w:rsidRDefault="00DF102A" w:rsidP="00561929">
            <w:pPr>
              <w:ind w:left="-254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6CFFBDC" w14:textId="77777777" w:rsidR="00DF102A" w:rsidRDefault="00B646A9" w:rsidP="00E13CAF">
            <w:pPr>
              <w:jc w:val="center"/>
            </w:pPr>
            <w:r>
              <w:t>30 ex art 13</w:t>
            </w:r>
          </w:p>
          <w:p w14:paraId="2BF7F00E" w14:textId="793B985A" w:rsidR="0042737C" w:rsidRDefault="0042737C" w:rsidP="00E13CAF">
            <w:pPr>
              <w:jc w:val="center"/>
            </w:pPr>
            <w:r>
              <w:t>On-line</w:t>
            </w:r>
          </w:p>
        </w:tc>
      </w:tr>
      <w:tr w:rsidR="00DF102A" w:rsidRPr="001D1700" w14:paraId="4DA4839C" w14:textId="6B8AC468" w:rsidTr="00DF102A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95482" w14:textId="77777777" w:rsidR="00DF102A" w:rsidRDefault="00DF102A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F12D9C">
              <w:rPr>
                <w:b/>
                <w:bCs/>
                <w:sz w:val="20"/>
                <w:szCs w:val="16"/>
              </w:rPr>
              <w:t xml:space="preserve">Insegnamenti Classe </w:t>
            </w:r>
          </w:p>
          <w:p w14:paraId="0A496004" w14:textId="4AC0EC1D" w:rsidR="00DF102A" w:rsidRPr="007C443E" w:rsidRDefault="00DF102A" w:rsidP="00561929">
            <w:pPr>
              <w:jc w:val="center"/>
              <w:rPr>
                <w:b/>
                <w:bCs/>
              </w:rPr>
            </w:pPr>
            <w:r w:rsidRPr="0042737C">
              <w:rPr>
                <w:b/>
                <w:bCs/>
                <w:sz w:val="26"/>
                <w:szCs w:val="22"/>
              </w:rPr>
              <w:t>A014</w:t>
            </w:r>
            <w:r w:rsidRPr="004B4556">
              <w:rPr>
                <w:b/>
                <w:bCs/>
                <w:sz w:val="20"/>
                <w:szCs w:val="16"/>
              </w:rPr>
              <w:t xml:space="preserve">-FI </w:t>
            </w:r>
            <w:r w:rsidR="00E662D8" w:rsidRPr="00E662D8">
              <w:rPr>
                <w:b/>
                <w:bCs/>
                <w:sz w:val="20"/>
                <w:szCs w:val="16"/>
              </w:rPr>
              <w:t>DISCIPLINE PLASTICHE, SCULTOREE E SCENOPLASTICHE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DF102A" w:rsidRPr="001D1700" w:rsidRDefault="00DF102A" w:rsidP="00561929">
            <w:pPr>
              <w:jc w:val="center"/>
            </w:pPr>
            <w:r w:rsidRPr="001D1700">
              <w:t>SSD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DF102A" w:rsidRPr="001D1700" w:rsidRDefault="00DF102A" w:rsidP="00561929">
            <w:pPr>
              <w:jc w:val="center"/>
            </w:pPr>
            <w:r>
              <w:t>Ore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DF102A" w:rsidRPr="00770EC4" w:rsidRDefault="00DF102A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002ADC0" w14:textId="77777777" w:rsidR="00DF102A" w:rsidRDefault="00DF102A" w:rsidP="00E13CAF">
            <w:pPr>
              <w:jc w:val="center"/>
            </w:pPr>
          </w:p>
          <w:p w14:paraId="4EA93D61" w14:textId="71D0761E" w:rsidR="00DF102A" w:rsidRPr="001D1700" w:rsidRDefault="00DF102A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DF102A">
        <w:trPr>
          <w:trHeight w:val="561"/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DF102A" w:rsidRPr="001D1700" w14:paraId="56A7F0F5" w14:textId="4EC5780A" w:rsidTr="00DF102A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597D74E5" w:rsidR="00DF102A" w:rsidRPr="001D1700" w:rsidRDefault="00DF102A" w:rsidP="00561929">
            <w:pPr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Video Installazione</w:t>
            </w:r>
          </w:p>
        </w:tc>
        <w:tc>
          <w:tcPr>
            <w:tcW w:w="1418" w:type="dxa"/>
            <w:shd w:val="clear" w:color="auto" w:fill="auto"/>
          </w:tcPr>
          <w:p w14:paraId="01488EF0" w14:textId="7E99AD7C" w:rsidR="00DF102A" w:rsidRPr="00D939DB" w:rsidRDefault="00DF102A" w:rsidP="005B0FC5">
            <w:pPr>
              <w:ind w:left="-145" w:firstLine="145"/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ABPR 36</w:t>
            </w:r>
          </w:p>
        </w:tc>
        <w:tc>
          <w:tcPr>
            <w:tcW w:w="959" w:type="dxa"/>
            <w:shd w:val="clear" w:color="auto" w:fill="auto"/>
          </w:tcPr>
          <w:p w14:paraId="57A03114" w14:textId="342D1FA2" w:rsidR="00DF102A" w:rsidRPr="001D1700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3787A655" w14:textId="63DF4185" w:rsidR="00DF102A" w:rsidRPr="001D1700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402" w:type="dxa"/>
          </w:tcPr>
          <w:p w14:paraId="6A04D68E" w14:textId="4D9232B3" w:rsidR="00DF102A" w:rsidRPr="001D1700" w:rsidRDefault="0042737C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N. Angiuli</w:t>
            </w:r>
          </w:p>
        </w:tc>
      </w:tr>
      <w:tr w:rsidR="00DF102A" w:rsidRPr="001D1700" w14:paraId="1F5DD713" w14:textId="77777777" w:rsidTr="00DF102A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28145D67" w14:textId="0DF67058" w:rsidR="00DF102A" w:rsidRPr="0003546B" w:rsidRDefault="00DF102A" w:rsidP="00561929">
            <w:pPr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La Fusione e le sue Tecniche</w:t>
            </w:r>
          </w:p>
        </w:tc>
        <w:tc>
          <w:tcPr>
            <w:tcW w:w="1418" w:type="dxa"/>
            <w:shd w:val="clear" w:color="auto" w:fill="auto"/>
          </w:tcPr>
          <w:p w14:paraId="305010AF" w14:textId="17FB50A6" w:rsidR="00DF102A" w:rsidRPr="0003546B" w:rsidRDefault="00DF102A" w:rsidP="00561929">
            <w:pPr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ABA V10</w:t>
            </w:r>
          </w:p>
        </w:tc>
        <w:tc>
          <w:tcPr>
            <w:tcW w:w="959" w:type="dxa"/>
            <w:shd w:val="clear" w:color="auto" w:fill="auto"/>
          </w:tcPr>
          <w:p w14:paraId="0A9CE25E" w14:textId="3CD920BD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3FA4ECFE" w14:textId="068C5523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402" w:type="dxa"/>
          </w:tcPr>
          <w:p w14:paraId="352492A2" w14:textId="4EE3002C" w:rsidR="00DF102A" w:rsidRPr="001D1700" w:rsidRDefault="0042737C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M. Mariano</w:t>
            </w:r>
          </w:p>
        </w:tc>
      </w:tr>
      <w:tr w:rsidR="00DF102A" w:rsidRPr="001D1700" w14:paraId="33BE41CD" w14:textId="77777777" w:rsidTr="00DF102A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0CB68484" w14:textId="48690423" w:rsidR="00DF102A" w:rsidRPr="0003546B" w:rsidRDefault="00DF102A" w:rsidP="00561929">
            <w:pPr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Tecniche di Modellazione Digitale Computer 3D</w:t>
            </w:r>
          </w:p>
        </w:tc>
        <w:tc>
          <w:tcPr>
            <w:tcW w:w="1418" w:type="dxa"/>
            <w:shd w:val="clear" w:color="auto" w:fill="auto"/>
          </w:tcPr>
          <w:p w14:paraId="51067C64" w14:textId="097E4BF4" w:rsidR="00DF102A" w:rsidRPr="0003546B" w:rsidRDefault="00DF102A" w:rsidP="00561929">
            <w:pPr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ABTEC 41</w:t>
            </w:r>
          </w:p>
        </w:tc>
        <w:tc>
          <w:tcPr>
            <w:tcW w:w="959" w:type="dxa"/>
            <w:shd w:val="clear" w:color="auto" w:fill="auto"/>
          </w:tcPr>
          <w:p w14:paraId="00DEEA43" w14:textId="6ACDA7B7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02CDCF54" w14:textId="6EA7FC1B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402" w:type="dxa"/>
          </w:tcPr>
          <w:p w14:paraId="2C978BD4" w14:textId="2C1E652A" w:rsidR="00DF102A" w:rsidRPr="001D1700" w:rsidRDefault="0042737C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F. Lanzillotta</w:t>
            </w:r>
          </w:p>
        </w:tc>
      </w:tr>
      <w:tr w:rsidR="00DF102A" w:rsidRPr="001D1700" w14:paraId="2A9C5B5E" w14:textId="77777777" w:rsidTr="00DF102A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FFEC741" w14:textId="02626560" w:rsidR="00DF102A" w:rsidRPr="0003546B" w:rsidRDefault="00DF102A" w:rsidP="00F032B9">
            <w:pPr>
              <w:tabs>
                <w:tab w:val="left" w:pos="933"/>
              </w:tabs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La Scultura tra Tradizione e Nuove Tecnologie - Applicazioni</w:t>
            </w:r>
          </w:p>
        </w:tc>
        <w:tc>
          <w:tcPr>
            <w:tcW w:w="1418" w:type="dxa"/>
            <w:shd w:val="clear" w:color="auto" w:fill="auto"/>
          </w:tcPr>
          <w:p w14:paraId="4C2EF017" w14:textId="578BDD14" w:rsidR="00DF102A" w:rsidRPr="00F032B9" w:rsidRDefault="00DF102A" w:rsidP="00F032B9">
            <w:pPr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ABA V07</w:t>
            </w:r>
          </w:p>
        </w:tc>
        <w:tc>
          <w:tcPr>
            <w:tcW w:w="959" w:type="dxa"/>
            <w:shd w:val="clear" w:color="auto" w:fill="auto"/>
          </w:tcPr>
          <w:p w14:paraId="3FBD7647" w14:textId="34E47F93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850" w:type="dxa"/>
            <w:shd w:val="clear" w:color="auto" w:fill="auto"/>
          </w:tcPr>
          <w:p w14:paraId="626F460D" w14:textId="3CFF049E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402" w:type="dxa"/>
          </w:tcPr>
          <w:p w14:paraId="61DF4CC4" w14:textId="16CC5470" w:rsidR="00DF102A" w:rsidRPr="001D1700" w:rsidRDefault="0042737C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M. A. Mezzina</w:t>
            </w:r>
          </w:p>
        </w:tc>
      </w:tr>
      <w:tr w:rsidR="00DF102A" w:rsidRPr="001D1700" w14:paraId="241BDE0A" w14:textId="77777777" w:rsidTr="00DF102A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2C74BB01" w14:textId="5E0FB9F1" w:rsidR="00DF102A" w:rsidRPr="0003546B" w:rsidRDefault="00DF102A" w:rsidP="00F032B9">
            <w:pPr>
              <w:tabs>
                <w:tab w:val="left" w:pos="334"/>
              </w:tabs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I Nuovi Materiali per la Scultura</w:t>
            </w:r>
          </w:p>
        </w:tc>
        <w:tc>
          <w:tcPr>
            <w:tcW w:w="1418" w:type="dxa"/>
            <w:shd w:val="clear" w:color="auto" w:fill="auto"/>
          </w:tcPr>
          <w:p w14:paraId="1536DCB3" w14:textId="272BFFFC" w:rsidR="00DF102A" w:rsidRPr="0003546B" w:rsidRDefault="00DF102A" w:rsidP="00561929">
            <w:pPr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ABA V07</w:t>
            </w:r>
          </w:p>
        </w:tc>
        <w:tc>
          <w:tcPr>
            <w:tcW w:w="959" w:type="dxa"/>
            <w:shd w:val="clear" w:color="auto" w:fill="auto"/>
          </w:tcPr>
          <w:p w14:paraId="74BD6F81" w14:textId="0BB98FE6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226B95B6" w14:textId="68D22752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402" w:type="dxa"/>
          </w:tcPr>
          <w:p w14:paraId="145B25AF" w14:textId="4286D259" w:rsidR="00DF102A" w:rsidRPr="001D1700" w:rsidRDefault="0042737C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M. A. Mezzina</w:t>
            </w:r>
          </w:p>
        </w:tc>
      </w:tr>
    </w:tbl>
    <w:p w14:paraId="0B1E3183" w14:textId="7E8195E9" w:rsidR="00DA6E7A" w:rsidRDefault="00DA6E7A" w:rsidP="00603BF4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3546B"/>
    <w:rsid w:val="001336CB"/>
    <w:rsid w:val="001B37D0"/>
    <w:rsid w:val="001B48C8"/>
    <w:rsid w:val="0025250F"/>
    <w:rsid w:val="00367CE7"/>
    <w:rsid w:val="0039631B"/>
    <w:rsid w:val="003B3E8E"/>
    <w:rsid w:val="00413425"/>
    <w:rsid w:val="0042737C"/>
    <w:rsid w:val="00444063"/>
    <w:rsid w:val="004B4556"/>
    <w:rsid w:val="00524E1D"/>
    <w:rsid w:val="00561929"/>
    <w:rsid w:val="005B0FC5"/>
    <w:rsid w:val="005D23B4"/>
    <w:rsid w:val="00603BF4"/>
    <w:rsid w:val="006E7A2A"/>
    <w:rsid w:val="00726B31"/>
    <w:rsid w:val="0075111D"/>
    <w:rsid w:val="00770EC4"/>
    <w:rsid w:val="007C443E"/>
    <w:rsid w:val="00801E1A"/>
    <w:rsid w:val="00853EBE"/>
    <w:rsid w:val="00873588"/>
    <w:rsid w:val="009A094A"/>
    <w:rsid w:val="009A55C5"/>
    <w:rsid w:val="009B0F5C"/>
    <w:rsid w:val="009B26DB"/>
    <w:rsid w:val="009B3104"/>
    <w:rsid w:val="00A16C0F"/>
    <w:rsid w:val="00A211B6"/>
    <w:rsid w:val="00A50405"/>
    <w:rsid w:val="00AB7ECE"/>
    <w:rsid w:val="00B2022D"/>
    <w:rsid w:val="00B646A9"/>
    <w:rsid w:val="00BC3A7C"/>
    <w:rsid w:val="00C90BB6"/>
    <w:rsid w:val="00D05AE8"/>
    <w:rsid w:val="00D939DB"/>
    <w:rsid w:val="00DA6E7A"/>
    <w:rsid w:val="00DD2858"/>
    <w:rsid w:val="00DF102A"/>
    <w:rsid w:val="00E13CAF"/>
    <w:rsid w:val="00E50275"/>
    <w:rsid w:val="00E634EA"/>
    <w:rsid w:val="00E662D8"/>
    <w:rsid w:val="00ED59AA"/>
    <w:rsid w:val="00F032B9"/>
    <w:rsid w:val="00F0775E"/>
    <w:rsid w:val="00F12D9C"/>
    <w:rsid w:val="00F341F0"/>
    <w:rsid w:val="00F75D95"/>
    <w:rsid w:val="00F76C47"/>
    <w:rsid w:val="00F9349A"/>
    <w:rsid w:val="00FA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F3B1D8-C7BB-4322-8218-CAD4A1891C60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2.xml><?xml version="1.0" encoding="utf-8"?>
<ds:datastoreItem xmlns:ds="http://schemas.openxmlformats.org/officeDocument/2006/customXml" ds:itemID="{782C11BE-C037-4D9A-9676-CB115E8FCF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0349C3-2C79-4445-AACE-9CF658D61E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3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4</cp:revision>
  <dcterms:created xsi:type="dcterms:W3CDTF">2025-05-28T15:39:00Z</dcterms:created>
  <dcterms:modified xsi:type="dcterms:W3CDTF">2025-05-28T16:22:00Z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